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F4A78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A2394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FA344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511462E2" w:rsidR="00A03728" w:rsidRDefault="004A77E1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 xml:space="preserve">November </w:t>
      </w:r>
      <w:r w:rsidR="00D11598">
        <w:rPr>
          <w:rFonts w:ascii="Univers" w:hAnsi="Univers"/>
        </w:rPr>
        <w:t>21,</w:t>
      </w:r>
      <w:r w:rsidR="00DA1AAF">
        <w:rPr>
          <w:rFonts w:ascii="Univers" w:hAnsi="Univers"/>
        </w:rPr>
        <w:t xml:space="preserve"> 2022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3F3E4B63" w:rsidR="00A03728" w:rsidRDefault="00DA1AAF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</w:t>
      </w:r>
      <w:r w:rsidR="004A77E1">
        <w:rPr>
          <w:rFonts w:ascii="Univers" w:hAnsi="Univers"/>
        </w:rPr>
        <w:t>I</w:t>
      </w:r>
      <w:r w:rsidR="00F53C8A">
        <w:rPr>
          <w:rFonts w:ascii="Univers" w:hAnsi="Univers"/>
        </w:rPr>
        <w:t xml:space="preserve"> No</w:t>
      </w:r>
      <w:r w:rsidR="00FA714F">
        <w:rPr>
          <w:rFonts w:ascii="Univers" w:hAnsi="Univers"/>
        </w:rPr>
        <w:t xml:space="preserve"> </w:t>
      </w:r>
      <w:r w:rsidR="00D11598">
        <w:rPr>
          <w:rFonts w:ascii="Univers" w:hAnsi="Univers"/>
        </w:rPr>
        <w:t>15</w:t>
      </w:r>
      <w:r>
        <w:rPr>
          <w:rFonts w:ascii="Univers" w:hAnsi="Univers"/>
        </w:rPr>
        <w:t>-2223</w:t>
      </w:r>
    </w:p>
    <w:p w14:paraId="2353CB4F" w14:textId="79D5432F" w:rsidR="00A03728" w:rsidRDefault="008E28B2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Emergency Management System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4A77E1"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Friday, December 9, 2022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6B3FAE98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C31159">
        <w:rPr>
          <w:rFonts w:ascii="Univers" w:hAnsi="Univers"/>
          <w:u w:val="single"/>
        </w:rPr>
        <w:t xml:space="preserve">November </w:t>
      </w:r>
      <w:r w:rsidR="00091154">
        <w:rPr>
          <w:rFonts w:ascii="Univers" w:hAnsi="Univers"/>
          <w:u w:val="single"/>
        </w:rPr>
        <w:t>23</w:t>
      </w:r>
      <w:r w:rsidR="00C31159">
        <w:rPr>
          <w:rFonts w:ascii="Univers" w:hAnsi="Univers"/>
          <w:u w:val="single"/>
        </w:rPr>
        <w:t xml:space="preserve"> and </w:t>
      </w:r>
      <w:r w:rsidR="00091154">
        <w:rPr>
          <w:rFonts w:ascii="Univers" w:hAnsi="Univers"/>
          <w:u w:val="single"/>
        </w:rPr>
        <w:t>30</w:t>
      </w:r>
      <w:r w:rsidR="00DA1AAF" w:rsidRPr="00DA1AAF">
        <w:rPr>
          <w:rFonts w:ascii="Univers" w:hAnsi="Univers"/>
          <w:u w:val="single"/>
        </w:rPr>
        <w:t>, 2022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99264F-87BE-41F3-B112-73F6611BEA5C}"/>
    <w:embedBold r:id="rId2" w:fontKey="{DCF81FF2-BBFB-48C3-8AF3-B0459D122FD8}"/>
    <w:embedItalic r:id="rId3" w:fontKey="{6871E2B6-A097-426E-8C05-5F41A225F5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5EF0EBC-2C35-435B-A1F6-F48DD03A0C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1B1A270-69BB-4D55-BA28-D1E17C5D82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636060C-DEF9-490B-BF23-D3A5AD83D46C}"/>
  </w:font>
  <w:font w:name="Aldine401 BT">
    <w:altName w:val="Cambria"/>
    <w:charset w:val="00"/>
    <w:family w:val="roman"/>
    <w:pitch w:val="variable"/>
    <w:sig w:usb0="00000007" w:usb1="00000000" w:usb2="00000000" w:usb3="00000000" w:csb0="00000011" w:csb1="00000000"/>
    <w:embedRegular r:id="rId7" w:fontKey="{6420A3E0-E43C-4C17-B963-20C737CC4EB9}"/>
    <w:embedBold r:id="rId8" w:fontKey="{47618106-F3DD-45DF-952D-DF42D9A57310}"/>
    <w:embedItalic r:id="rId9" w:fontKey="{CDEC1A16-7267-4F31-9C4E-1790C92CB99A}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0" w:fontKey="{7148092B-F674-46DA-94D3-07A1A45593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0608E2F-FFD6-4ADA-9FFB-0F753040A8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7354AA1-F74C-4838-BAA7-C73AA3199C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1154"/>
    <w:rsid w:val="0009548F"/>
    <w:rsid w:val="000F0CDB"/>
    <w:rsid w:val="001177A6"/>
    <w:rsid w:val="001441C4"/>
    <w:rsid w:val="00163490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A77E1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8E28B2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31159"/>
    <w:rsid w:val="00C51030"/>
    <w:rsid w:val="00CB053D"/>
    <w:rsid w:val="00D11598"/>
    <w:rsid w:val="00D9756F"/>
    <w:rsid w:val="00DA1AAF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5" ma:contentTypeDescription="Create a new document." ma:contentTypeScope="" ma:versionID="8a0b8d7a63f938b41761f8e644bdc4ca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baf70b59db8022a8d3c04e67337089d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81DCEE-3202-4465-AF63-A525C06C4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1095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2022-11-21T19:05:00Z</dcterms:created>
  <dcterms:modified xsi:type="dcterms:W3CDTF">2022-11-21T19:05:00Z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